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16C" w:rsidRDefault="006A5453">
      <w:pPr>
        <w:pStyle w:val="Standard"/>
        <w:jc w:val="center"/>
        <w:rPr>
          <w:rFonts w:ascii="Comic Sans MS" w:hAnsi="Comic Sans MS"/>
          <w:sz w:val="28"/>
          <w:szCs w:val="28"/>
        </w:rPr>
      </w:pPr>
      <w:bookmarkStart w:id="0" w:name="_GoBack"/>
      <w:bookmarkEnd w:id="0"/>
      <w:r>
        <w:rPr>
          <w:rFonts w:ascii="Comic Sans MS" w:hAnsi="Comic Sans MS"/>
          <w:sz w:val="28"/>
          <w:szCs w:val="28"/>
        </w:rPr>
        <w:t>Moments Calculations</w:t>
      </w:r>
    </w:p>
    <w:p w:rsidR="0037516C" w:rsidRDefault="0037516C">
      <w:pPr>
        <w:pStyle w:val="Standard"/>
        <w:jc w:val="center"/>
        <w:rPr>
          <w:rFonts w:ascii="Comic Sans MS" w:hAnsi="Comic Sans MS"/>
          <w:sz w:val="16"/>
          <w:szCs w:val="16"/>
        </w:rPr>
      </w:pP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 balanced see saw pivotted in the centre has a boy of mass 42kg on one side and a girl of mass 35kg on the other. If the boy is 1.6m from the pivot, how far is </w:t>
      </w:r>
      <w:r>
        <w:rPr>
          <w:rFonts w:ascii="Comic Sans MS" w:hAnsi="Comic Sans MS"/>
          <w:sz w:val="22"/>
          <w:szCs w:val="22"/>
        </w:rPr>
        <w:t>the girl?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balanced see saw pivotted in the centre has a boy of mass 24kg on one side and a girl of mass 18kg on the other. If the boy is 1.2m from the pivot, how far is the girl?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balanced see saw pivotted in the centre has a boy of mass 32kg on one sid</w:t>
      </w:r>
      <w:r>
        <w:rPr>
          <w:rFonts w:ascii="Comic Sans MS" w:hAnsi="Comic Sans MS"/>
          <w:sz w:val="22"/>
          <w:szCs w:val="22"/>
        </w:rPr>
        <w:t>e and a girl on the other. If the boy is 1.6m from the pivot, and the girl is 2.1m, what is the mass of the girl?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balanced see saw pivotted in the centre has a boy of mass 40kg on one side and a girl on the other. If the boy is 1.8m from the pivot, and t</w:t>
      </w:r>
      <w:r>
        <w:rPr>
          <w:rFonts w:ascii="Comic Sans MS" w:hAnsi="Comic Sans MS"/>
          <w:sz w:val="22"/>
          <w:szCs w:val="22"/>
        </w:rPr>
        <w:t>he girl is 0.6m, what is the mass of the girl?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see saw pivotted in the centre has a boy of mass 82kg on one side and a girl of mass 24kg on the other. If the boy is 1.2m from the pivot, and the girl is 1.5m, how far from the pivot does a second girl of m</w:t>
      </w:r>
      <w:r>
        <w:rPr>
          <w:rFonts w:ascii="Comic Sans MS" w:hAnsi="Comic Sans MS"/>
          <w:sz w:val="22"/>
          <w:szCs w:val="22"/>
        </w:rPr>
        <w:t>ass 32kg have to sit to balance the see saw?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see saw pivotted in the centre has a boy of mass 94kg on one side and a girl of mass 40kg on the other. If the boy is 1.6m from the pivot, and the girl is 2.0m, how far from the pivot does a second girl of mas</w:t>
      </w:r>
      <w:r>
        <w:rPr>
          <w:rFonts w:ascii="Comic Sans MS" w:hAnsi="Comic Sans MS"/>
          <w:sz w:val="22"/>
          <w:szCs w:val="22"/>
        </w:rPr>
        <w:t>s 32kg have to sit to balance the see saw?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2m balanced see saw of mass 15kg is not pivotted at its centre. It has a child of mass 20kg at one end and another child of mass 10kg at the other. Draw a diagram of the situation. Label the distance from the pi</w:t>
      </w:r>
      <w:r>
        <w:rPr>
          <w:rFonts w:ascii="Comic Sans MS" w:hAnsi="Comic Sans MS"/>
          <w:sz w:val="22"/>
          <w:szCs w:val="22"/>
        </w:rPr>
        <w:t>vot to the centre of mass d. Determine the distance to each end in terms of d. Hence or otherwise determine a value for d.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 1.6m balanced see saw of mass 10kg is not pivotted at its centre. It has a child of mass 30kg at one end and another child of mass </w:t>
      </w:r>
      <w:r>
        <w:rPr>
          <w:rFonts w:ascii="Comic Sans MS" w:hAnsi="Comic Sans MS"/>
          <w:sz w:val="22"/>
          <w:szCs w:val="22"/>
        </w:rPr>
        <w:t>10kg at the other. Draw a diagram of the situation. Label the distance from the pivot to the centre of mass d. Determine the distance to each end in terms of d. Hence or otherwise determine a value for d.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1m balanced see saw of mass 5kg is not pivotted a</w:t>
      </w:r>
      <w:r>
        <w:rPr>
          <w:rFonts w:ascii="Comic Sans MS" w:hAnsi="Comic Sans MS"/>
          <w:sz w:val="22"/>
          <w:szCs w:val="22"/>
        </w:rPr>
        <w:t>t its centre. It has a child of mass 24kg at one end and another child of mass 12kg at the other. Draw a diagram of the situation. Label the distance from the pivot to the centre of mass d. Determine the distance to each end in terms of d. Hence or otherwi</w:t>
      </w:r>
      <w:r>
        <w:rPr>
          <w:rFonts w:ascii="Comic Sans MS" w:hAnsi="Comic Sans MS"/>
          <w:sz w:val="22"/>
          <w:szCs w:val="22"/>
        </w:rPr>
        <w:t>se determine a value for d.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2.8m ladder leans against a wall so that the foot of the ladder is 0.9m away from the wall. The mass of the ladder is 12kg.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Sketch the situation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Label the reaction force of the floor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>Label the reaction force of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Label </w:t>
      </w:r>
      <w:r>
        <w:rPr>
          <w:rFonts w:ascii="Comic Sans MS" w:hAnsi="Comic Sans MS"/>
          <w:sz w:val="22"/>
          <w:szCs w:val="22"/>
        </w:rPr>
        <w:t>the frictional force of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Determine the height the ladder goes up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Determine the moments about the foot of the ladder caused by the weight of the ladder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By taking moments about the foot of the ladder, determine the reaction force of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By taking moments about the top of the ladder, determine the reaction force of the floor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Hence or otherwise determine the friction at the wall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 3.4m ladder leans against a wall so that the foot of the ladder is 1.2m away from the wall. The mass of the </w:t>
      </w:r>
      <w:r>
        <w:rPr>
          <w:rFonts w:ascii="Comic Sans MS" w:hAnsi="Comic Sans MS"/>
          <w:sz w:val="22"/>
          <w:szCs w:val="22"/>
        </w:rPr>
        <w:t>ladder is 16kg.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Sketch the situation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Label the reaction force of the floor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Label the reaction force of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Label the frictional force of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Determine the height the ladder goes up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Determine the moments about the foot of the ladder cause</w:t>
      </w:r>
      <w:r>
        <w:rPr>
          <w:rFonts w:ascii="Comic Sans MS" w:hAnsi="Comic Sans MS"/>
          <w:sz w:val="22"/>
          <w:szCs w:val="22"/>
        </w:rPr>
        <w:t>d by the weight of the ladder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By taking moments about the foot of the ladder, determine the reaction force of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By taking moments about the top of the ladder, determine the reaction force of the floor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Hence or otherwise determine the friction at the</w:t>
      </w:r>
      <w:r>
        <w:rPr>
          <w:rFonts w:ascii="Comic Sans MS" w:hAnsi="Comic Sans MS"/>
          <w:sz w:val="22"/>
          <w:szCs w:val="22"/>
        </w:rPr>
        <w:t xml:space="preserve"> wall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4.8m ladder leans against a wall so that the foot of the ladder is 1.8m away from the wall. The mass of the ladder is 20kg.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Sketch the situation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Label the reaction force of the floor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Label the reaction force of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Label the frictional force o</w:t>
      </w:r>
      <w:r>
        <w:rPr>
          <w:rFonts w:ascii="Comic Sans MS" w:hAnsi="Comic Sans MS"/>
          <w:sz w:val="22"/>
          <w:szCs w:val="22"/>
        </w:rPr>
        <w:t>f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Determine the height the ladder goes up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Determine the moments about the foot of the ladder caused by the weight of the ladder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By taking moments about the foot of the ladder, determine the reaction force of the wall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By taking moments </w:t>
      </w:r>
      <w:r>
        <w:rPr>
          <w:rFonts w:ascii="Comic Sans MS" w:hAnsi="Comic Sans MS"/>
          <w:sz w:val="22"/>
          <w:szCs w:val="22"/>
        </w:rPr>
        <w:t>about the top of the ladder, determine the reaction force of the floor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>Hence or otherwise determine the friction at the wall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1m plank of mass 14kg is supported at both ends. Draw a diagram of the situation, labelling the ends A and B.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By taking moments a</w:t>
      </w:r>
      <w:r>
        <w:rPr>
          <w:rFonts w:ascii="Comic Sans MS" w:hAnsi="Comic Sans MS"/>
          <w:sz w:val="22"/>
          <w:szCs w:val="22"/>
        </w:rPr>
        <w:t>bout A, determine the reaction force at B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Hence or otherwise, determine the reaction force at A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3m plank of mass 24kg is supported at both ends. Draw a diagram of the situation, labelling the ends A and B.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By taking moments about A, determine the reactio</w:t>
      </w:r>
      <w:r>
        <w:rPr>
          <w:rFonts w:ascii="Comic Sans MS" w:hAnsi="Comic Sans MS"/>
          <w:sz w:val="22"/>
          <w:szCs w:val="22"/>
        </w:rPr>
        <w:t>n force at B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Hence or otherwise, determine the reaction force at A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1m plank of mass 15kg is supported by two bricks, one 15cm from end A and the other 25cm from end B. Draw a diagram of the situation.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By taking moments about the brick near A, determine </w:t>
      </w:r>
      <w:r>
        <w:rPr>
          <w:rFonts w:ascii="Comic Sans MS" w:hAnsi="Comic Sans MS"/>
          <w:sz w:val="22"/>
          <w:szCs w:val="22"/>
        </w:rPr>
        <w:t>the reaction force at B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Hence or otherwise, determine the reaction force at the brick near A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1.8m plank of mass 12kg is supported by two bricks, one 24cm from end A and the other 38cm from end B. Draw a diagram of the situation.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By taking moments about t</w:t>
      </w:r>
      <w:r>
        <w:rPr>
          <w:rFonts w:ascii="Comic Sans MS" w:hAnsi="Comic Sans MS"/>
          <w:sz w:val="22"/>
          <w:szCs w:val="22"/>
        </w:rPr>
        <w:t>he brick near A, determine the reaction force at B</w:t>
      </w:r>
    </w:p>
    <w:p w:rsidR="0037516C" w:rsidRDefault="006A5453">
      <w:pPr>
        <w:pStyle w:val="Standard"/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Hence or otherwise, determine the reaction force at the brick near A  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 2m plank of mass 7kg is pivotted 20cm from end A on which stands a small child. If the plank is balanced, determine the mass of the </w:t>
      </w:r>
      <w:r>
        <w:rPr>
          <w:rFonts w:ascii="Comic Sans MS" w:hAnsi="Comic Sans MS"/>
          <w:sz w:val="22"/>
          <w:szCs w:val="22"/>
        </w:rPr>
        <w:t>child. (Draw a diagram of the set up). Hence determine the reaction force at the pivot.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3m plank is pivotted 50cm from end A on which stands a small child of mass 20kg. If the plank is balanced, determine the mass of the plank. (Draw a diagram of the set</w:t>
      </w:r>
      <w:r>
        <w:rPr>
          <w:rFonts w:ascii="Comic Sans MS" w:hAnsi="Comic Sans MS"/>
          <w:sz w:val="22"/>
          <w:szCs w:val="22"/>
        </w:rPr>
        <w:t xml:space="preserve"> up)  Hence determine the reaction force at the pivot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 2m beam of mass 9kg is pivotted 20cm from end A on which stands a boy. If the beam is balanced when a child of mass 24kg stands  60cm from end B, determine the mass of the boy. (Draw a diagram of the </w:t>
      </w:r>
      <w:r>
        <w:rPr>
          <w:rFonts w:ascii="Comic Sans MS" w:hAnsi="Comic Sans MS"/>
          <w:sz w:val="22"/>
          <w:szCs w:val="22"/>
        </w:rPr>
        <w:t>set up)  Hence determine the reaction force at the pivot.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 2.4m beam of mass 12kg is pivotted 26cm from end A on which stands a girl. If the beam is balanced when a child of mass 18kg stands  36cm from end B, determine the mass of the girl. (Draw a diagra</w:t>
      </w:r>
      <w:r>
        <w:rPr>
          <w:rFonts w:ascii="Comic Sans MS" w:hAnsi="Comic Sans MS"/>
          <w:sz w:val="22"/>
          <w:szCs w:val="22"/>
        </w:rPr>
        <w:t>m of the set up)  Hence determine the reaction force at the pivot.</w:t>
      </w:r>
    </w:p>
    <w:p w:rsidR="0037516C" w:rsidRDefault="006A5453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 2m beam of mass 5kg is pivotted 35cm from end A on which stands a boy of mass 46kg. If the beam is balanced when a child </w:t>
      </w:r>
      <w:r>
        <w:rPr>
          <w:rFonts w:ascii="Comic Sans MS" w:hAnsi="Comic Sans MS"/>
          <w:sz w:val="22"/>
          <w:szCs w:val="22"/>
        </w:rPr>
        <w:lastRenderedPageBreak/>
        <w:t>of mass 24kg stands on the other side, determine the distance from</w:t>
      </w:r>
      <w:r>
        <w:rPr>
          <w:rFonts w:ascii="Comic Sans MS" w:hAnsi="Comic Sans MS"/>
          <w:sz w:val="22"/>
          <w:szCs w:val="22"/>
        </w:rPr>
        <w:t xml:space="preserve"> end B that the second child must stand (Draw a diagram of the set up)  Hence determine the reaction force at the pivot.</w:t>
      </w:r>
    </w:p>
    <w:p w:rsidR="0037516C" w:rsidRDefault="006A5453">
      <w:pPr>
        <w:pStyle w:val="Standard"/>
        <w:numPr>
          <w:ilvl w:val="0"/>
          <w:numId w:val="1"/>
        </w:numPr>
      </w:pPr>
      <w:r>
        <w:rPr>
          <w:rFonts w:ascii="Comic Sans MS" w:hAnsi="Comic Sans MS"/>
          <w:sz w:val="22"/>
          <w:szCs w:val="22"/>
        </w:rPr>
        <w:t>A 2.8m beam of mass 5kg is pivotted 42cm from end A on which stands a boy of mass 50kg. If the beam is balanced when a child of mass 24</w:t>
      </w:r>
      <w:r>
        <w:rPr>
          <w:rFonts w:ascii="Comic Sans MS" w:hAnsi="Comic Sans MS"/>
          <w:sz w:val="22"/>
          <w:szCs w:val="22"/>
        </w:rPr>
        <w:t>kg stands on the other side, determine the distance from end B that the second child must stand (Draw a diagram of the set up)  Hence determine the reaction force at the pivot.</w:t>
      </w:r>
    </w:p>
    <w:sectPr w:rsidR="0037516C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6A5453">
      <w:r>
        <w:separator/>
      </w:r>
    </w:p>
  </w:endnote>
  <w:endnote w:type="continuationSeparator" w:id="0">
    <w:p w:rsidR="00000000" w:rsidRDefault="006A5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6A5453">
      <w:r>
        <w:rPr>
          <w:color w:val="000000"/>
        </w:rPr>
        <w:separator/>
      </w:r>
    </w:p>
  </w:footnote>
  <w:footnote w:type="continuationSeparator" w:id="0">
    <w:p w:rsidR="00000000" w:rsidRDefault="006A5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4F3A00"/>
    <w:multiLevelType w:val="multilevel"/>
    <w:tmpl w:val="8020EF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37516C"/>
    <w:rsid w:val="0037516C"/>
    <w:rsid w:val="006A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06D512-BB6D-4FA3-A90D-255ACD139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  <w:style w:type="paragraph" w:styleId="BalloonText">
    <w:name w:val="Balloon Text"/>
    <w:basedOn w:val="Normal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1479D-5FAB-40F0-B4EC-F9A35C6C6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1008</Words>
  <Characters>5746</Characters>
  <Application>Microsoft Office Word</Application>
  <DocSecurity>4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Stansbie</dc:creator>
  <cp:lastModifiedBy>Keith Stansbie</cp:lastModifiedBy>
  <cp:revision>2</cp:revision>
  <cp:lastPrinted>2016-01-21T08:06:00Z</cp:lastPrinted>
  <dcterms:created xsi:type="dcterms:W3CDTF">2020-01-10T12:41:00Z</dcterms:created>
  <dcterms:modified xsi:type="dcterms:W3CDTF">2020-01-10T12:41:00Z</dcterms:modified>
</cp:coreProperties>
</file>